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1"/>
        <w:gridCol w:w="1276"/>
        <w:gridCol w:w="5811"/>
      </w:tblGrid>
      <w:tr w:rsidR="001A0DA6" w:rsidRPr="00B43FB9" w:rsidTr="001A0DA6">
        <w:trPr>
          <w:trHeight w:hRule="exact" w:val="567"/>
        </w:trPr>
        <w:tc>
          <w:tcPr>
            <w:tcW w:w="9498" w:type="dxa"/>
            <w:gridSpan w:val="3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877B41">
              <w:rPr>
                <w:rFonts w:ascii="Calibri" w:hAnsi="Calibri"/>
                <w:b/>
                <w:sz w:val="28"/>
                <w:szCs w:val="28"/>
              </w:rPr>
              <w:t>Hodnocení kvalifikační práce studenta FZV UP v Olomouci</w:t>
            </w:r>
          </w:p>
        </w:tc>
      </w:tr>
      <w:tr w:rsidR="001A0DA6" w:rsidRPr="00B43FB9" w:rsidTr="001A0DA6">
        <w:trPr>
          <w:trHeight w:hRule="exact" w:val="851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Název práce: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A413F8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0" w:name="Text14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bookmarkStart w:id="1" w:name="_GoBack"/>
            <w:r w:rsidR="00A413F8">
              <w:rPr>
                <w:rFonts w:ascii="Calibri" w:hAnsi="Calibri"/>
                <w:b/>
              </w:rPr>
              <w:t>Asistovaná reprodukce a péče porodní asistentky</w:t>
            </w:r>
            <w:bookmarkEnd w:id="1"/>
            <w:r w:rsidRPr="00877B41">
              <w:rPr>
                <w:rFonts w:ascii="Calibri" w:hAnsi="Calibri"/>
                <w:b/>
              </w:rPr>
              <w:fldChar w:fldCharType="end"/>
            </w:r>
            <w:bookmarkEnd w:id="0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Typ práce (bakalářská/diplomová):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A413F8">
            <w: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2" w:name="Text15"/>
            <w:r>
              <w:instrText xml:space="preserve"> FORMTEXT </w:instrText>
            </w:r>
            <w:r>
              <w:fldChar w:fldCharType="separate"/>
            </w:r>
            <w:r w:rsidR="00A413F8">
              <w:t>bakalářská</w:t>
            </w:r>
            <w:r>
              <w:fldChar w:fldCharType="end"/>
            </w:r>
            <w:bookmarkEnd w:id="2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Jméno, příjmení studenta: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A413F8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3" w:name="Text16"/>
            <w:r w:rsidRPr="00877B41">
              <w:rPr>
                <w:rFonts w:ascii="Calibri" w:hAnsi="Calibri"/>
                <w:b/>
              </w:rPr>
              <w:instrText xml:space="preserve"> FORMTEXT </w:instrText>
            </w:r>
            <w:r w:rsidRPr="00877B41">
              <w:rPr>
                <w:rFonts w:ascii="Calibri" w:hAnsi="Calibri"/>
                <w:b/>
              </w:rPr>
            </w:r>
            <w:r w:rsidRPr="00877B41">
              <w:rPr>
                <w:rFonts w:ascii="Calibri" w:hAnsi="Calibri"/>
                <w:b/>
              </w:rPr>
              <w:fldChar w:fldCharType="separate"/>
            </w:r>
            <w:r w:rsidR="00A413F8">
              <w:rPr>
                <w:rFonts w:ascii="Calibri" w:hAnsi="Calibri"/>
                <w:b/>
              </w:rPr>
              <w:t>Iva Přerovská</w:t>
            </w:r>
            <w:r w:rsidRPr="00877B41">
              <w:rPr>
                <w:rFonts w:ascii="Calibri" w:hAnsi="Calibri"/>
                <w:b/>
              </w:rPr>
              <w:fldChar w:fldCharType="end"/>
            </w:r>
            <w:bookmarkEnd w:id="3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studia: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A413F8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4" w:name="Text17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A413F8">
              <w:rPr>
                <w:rFonts w:ascii="Calibri" w:hAnsi="Calibri"/>
              </w:rPr>
              <w:t>porodní asistence</w:t>
            </w:r>
            <w:r w:rsidRPr="00877B41">
              <w:rPr>
                <w:rFonts w:ascii="Calibri" w:hAnsi="Calibri"/>
              </w:rPr>
              <w:fldChar w:fldCharType="end"/>
            </w:r>
            <w:bookmarkEnd w:id="4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Obor garantující pracoviště: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A413F8">
            <w: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5" w:name="Text18"/>
            <w:r>
              <w:instrText xml:space="preserve"> FORMTEXT </w:instrText>
            </w:r>
            <w:r>
              <w:fldChar w:fldCharType="separate"/>
            </w:r>
            <w:r w:rsidR="00A413F8">
              <w:t xml:space="preserve">UP Olomouc Fakulta zdravotních věd </w:t>
            </w:r>
            <w:r>
              <w:fldChar w:fldCharType="end"/>
            </w:r>
            <w:bookmarkEnd w:id="5"/>
          </w:p>
        </w:tc>
      </w:tr>
      <w:tr w:rsidR="001A0DA6" w:rsidRPr="00B43FB9" w:rsidTr="001A0DA6">
        <w:trPr>
          <w:trHeight w:hRule="exact" w:val="39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</w:rPr>
              <w:t>Jméno, příjmení hodnotitele: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B43FB9" w:rsidRDefault="001A0DA6" w:rsidP="00A413F8">
            <w: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6" w:name="Text19"/>
            <w:r>
              <w:instrText xml:space="preserve"> FORMTEXT </w:instrText>
            </w:r>
            <w:r>
              <w:fldChar w:fldCharType="separate"/>
            </w:r>
            <w:r w:rsidR="00A413F8">
              <w:t xml:space="preserve">MUDr. Pavel Hejtmánek </w:t>
            </w:r>
            <w:r>
              <w:fldChar w:fldCharType="end"/>
            </w:r>
            <w:bookmarkEnd w:id="6"/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Kritéria hodnocení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jc w:val="center"/>
              <w:rPr>
                <w:rFonts w:ascii="Calibri" w:hAnsi="Calibri"/>
                <w:b/>
                <w:sz w:val="26"/>
                <w:szCs w:val="26"/>
              </w:rPr>
            </w:pPr>
            <w:r w:rsidRPr="00877B41">
              <w:rPr>
                <w:rFonts w:ascii="Calibri" w:hAnsi="Calibri"/>
                <w:b/>
                <w:sz w:val="26"/>
                <w:szCs w:val="26"/>
              </w:rPr>
              <w:t>Stupeň hodnocení*</w:t>
            </w:r>
          </w:p>
        </w:tc>
      </w:tr>
      <w:tr w:rsidR="001A0DA6" w:rsidRPr="00B43FB9" w:rsidTr="001A0DA6">
        <w:trPr>
          <w:trHeight w:hRule="exact"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Vztah tématu práce k oboru studia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7" w:name="Zaškrtávací1"/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7"/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Zaškrtávací2"/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8"/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Zaškrtávací3"/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9"/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Zaškrtávací4"/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0"/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Zaškrtávací5"/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1"/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Zaškrtávací6"/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2"/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Splnění stanovených cílů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Práce s informačními zdroji včetně citací a odkazů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Zvolený postup řešení, adekvátnost použitých metod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Schopnost interpretovat dosažené výsledky a vyvozovat z nich závěry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Originalita, vlastní invence studenta k tématu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Praktická využitelnost výsledků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hanging="33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Formální náležitosti, odborná jazyková a stylistická úroveň, rozsah práce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hRule="exact" w:val="794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Vlastní kritérium hodnotitele </w:t>
            </w:r>
            <w:r w:rsidRPr="00877B41">
              <w:rPr>
                <w:rFonts w:ascii="Calibri" w:hAnsi="Calibri"/>
                <w:i/>
              </w:rPr>
              <w:t>(vypsat)</w:t>
            </w:r>
            <w:r w:rsidRPr="00877B41">
              <w:rPr>
                <w:rFonts w:ascii="Calibri" w:hAnsi="Calibri"/>
              </w:rPr>
              <w:t xml:space="preserve">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3" w:name="Text13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B35101">
              <w:rPr>
                <w:rFonts w:ascii="Calibri" w:hAnsi="Calibri"/>
              </w:rPr>
              <w:t> </w:t>
            </w:r>
            <w:r w:rsidR="00B35101">
              <w:rPr>
                <w:rFonts w:ascii="Calibri" w:hAnsi="Calibri"/>
              </w:rPr>
              <w:t> </w:t>
            </w:r>
            <w:r w:rsidR="00B35101">
              <w:rPr>
                <w:rFonts w:ascii="Calibri" w:hAnsi="Calibri"/>
              </w:rPr>
              <w:t> </w:t>
            </w:r>
            <w:r w:rsidR="00B35101">
              <w:rPr>
                <w:rFonts w:ascii="Calibri" w:hAnsi="Calibri"/>
              </w:rPr>
              <w:t> </w:t>
            </w:r>
            <w:r w:rsidR="00B35101">
              <w:rPr>
                <w:rFonts w:ascii="Calibri" w:hAnsi="Calibri"/>
              </w:rPr>
              <w:t> </w:t>
            </w:r>
            <w:r w:rsidRPr="00877B41">
              <w:rPr>
                <w:rFonts w:ascii="Calibri" w:hAnsi="Calibri"/>
              </w:rPr>
              <w:fldChar w:fldCharType="end"/>
            </w:r>
            <w:bookmarkEnd w:id="13"/>
          </w:p>
          <w:p w:rsidR="001A0DA6" w:rsidRPr="00877B41" w:rsidRDefault="001A0DA6" w:rsidP="006567A7">
            <w:pPr>
              <w:rPr>
                <w:rFonts w:ascii="Calibri" w:hAnsi="Calibri"/>
              </w:rPr>
            </w:pP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Celkové hodnocení práce</w:t>
            </w:r>
          </w:p>
          <w:p w:rsidR="001A0DA6" w:rsidRPr="00877B41" w:rsidRDefault="001A0DA6" w:rsidP="006567A7">
            <w:pPr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(F= nedoporučeno k obhajobě)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A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1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B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C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D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E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r w:rsidRPr="00877B41">
              <w:rPr>
                <w:rFonts w:ascii="Calibri" w:hAnsi="Calibri"/>
              </w:rPr>
              <w:t xml:space="preserve">           F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</w:p>
        </w:tc>
      </w:tr>
      <w:tr w:rsidR="001A0DA6" w:rsidRPr="00B43FB9" w:rsidTr="001A0DA6">
        <w:trPr>
          <w:trHeight w:val="567"/>
        </w:trPr>
        <w:tc>
          <w:tcPr>
            <w:tcW w:w="36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  <w:b/>
              </w:rPr>
            </w:pPr>
            <w:r w:rsidRPr="00877B41">
              <w:rPr>
                <w:rFonts w:ascii="Calibri" w:hAnsi="Calibri"/>
                <w:b/>
              </w:rPr>
              <w:t>Práci k obhajobě</w:t>
            </w:r>
          </w:p>
        </w:tc>
        <w:tc>
          <w:tcPr>
            <w:tcW w:w="58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           doporučuji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7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4" w:name="Zaškrtávací7"/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4"/>
            <w:r w:rsidRPr="00877B41">
              <w:rPr>
                <w:rFonts w:ascii="Calibri" w:hAnsi="Calibri"/>
              </w:rPr>
              <w:t xml:space="preserve">                                    nedoporučuji 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Zaškrtávací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Zaškrtávací8"/>
            <w:r w:rsidRPr="00877B41">
              <w:rPr>
                <w:rFonts w:ascii="Calibri" w:hAnsi="Calibri"/>
              </w:rPr>
              <w:instrText xml:space="preserve"> FORMCHECKBOX </w:instrText>
            </w:r>
            <w:r w:rsidR="007509EE">
              <w:rPr>
                <w:rFonts w:ascii="Calibri" w:hAnsi="Calibri"/>
              </w:rPr>
            </w:r>
            <w:r w:rsidR="007509EE">
              <w:rPr>
                <w:rFonts w:ascii="Calibri" w:hAnsi="Calibri"/>
              </w:rPr>
              <w:fldChar w:fldCharType="separate"/>
            </w:r>
            <w:r w:rsidRPr="00877B41">
              <w:rPr>
                <w:rFonts w:ascii="Calibri" w:hAnsi="Calibri"/>
              </w:rPr>
              <w:fldChar w:fldCharType="end"/>
            </w:r>
            <w:bookmarkEnd w:id="15"/>
            <w:r w:rsidRPr="00877B41">
              <w:rPr>
                <w:rFonts w:ascii="Calibri" w:hAnsi="Calibri"/>
              </w:rPr>
              <w:t xml:space="preserve"> </w:t>
            </w:r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ind w:left="33" w:firstLine="0"/>
              <w:jc w:val="left"/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Zdůvodnění celkového hodnocení:</w:t>
            </w:r>
          </w:p>
          <w:p w:rsidR="001A0DA6" w:rsidRPr="00877B41" w:rsidRDefault="001A0DA6" w:rsidP="006567A7">
            <w:pPr>
              <w:ind w:left="33" w:hanging="33"/>
              <w:rPr>
                <w:rFonts w:ascii="Calibri" w:hAnsi="Calibri"/>
                <w:i/>
              </w:rPr>
            </w:pPr>
            <w:r w:rsidRPr="00877B41">
              <w:rPr>
                <w:rFonts w:ascii="Calibri" w:hAnsi="Calibri"/>
                <w:i/>
              </w:rPr>
              <w:t>(</w:t>
            </w:r>
            <w:r w:rsidRPr="00877B41">
              <w:rPr>
                <w:rFonts w:ascii="Calibri" w:hAnsi="Calibri"/>
                <w:i/>
                <w:u w:val="single"/>
              </w:rPr>
              <w:t>v případě hodnocení stupni D až F povinné)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A413F8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6" w:name="Text11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A413F8">
              <w:rPr>
                <w:rFonts w:ascii="Calibri" w:hAnsi="Calibri"/>
                <w:noProof/>
              </w:rPr>
              <w:t xml:space="preserve">Studentka velmi pečlivě zpracovala problematiku asistované reprodukce a jednotlivé techniky IVF v souvislosti s péčí porodní asistenky. </w:t>
            </w:r>
            <w:r w:rsidRPr="00877B41">
              <w:rPr>
                <w:rFonts w:ascii="Calibri" w:hAnsi="Calibri"/>
              </w:rPr>
              <w:fldChar w:fldCharType="end"/>
            </w:r>
            <w:bookmarkEnd w:id="16"/>
          </w:p>
        </w:tc>
      </w:tr>
      <w:tr w:rsidR="001A0DA6" w:rsidRPr="00B43FB9" w:rsidTr="001A0DA6">
        <w:trPr>
          <w:trHeight w:hRule="exact" w:val="1814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Otázky k obhajobě:</w:t>
            </w:r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A413F8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7" w:name="Text12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A413F8">
              <w:rPr>
                <w:rFonts w:ascii="Calibri" w:hAnsi="Calibri"/>
              </w:rPr>
              <w:t>0</w:t>
            </w:r>
            <w:r w:rsidRPr="00877B41">
              <w:rPr>
                <w:rFonts w:ascii="Calibri" w:hAnsi="Calibri"/>
              </w:rPr>
              <w:fldChar w:fldCharType="end"/>
            </w:r>
            <w:bookmarkEnd w:id="17"/>
          </w:p>
        </w:tc>
      </w:tr>
      <w:tr w:rsidR="001A0DA6" w:rsidRPr="00B43FB9" w:rsidTr="001A0DA6">
        <w:trPr>
          <w:trHeight w:hRule="exact" w:val="493"/>
        </w:trPr>
        <w:tc>
          <w:tcPr>
            <w:tcW w:w="2411" w:type="dxa"/>
            <w:shd w:val="clear" w:color="auto" w:fill="auto"/>
            <w:vAlign w:val="center"/>
          </w:tcPr>
          <w:p w:rsidR="001A0DA6" w:rsidRPr="00877B41" w:rsidRDefault="001A0DA6" w:rsidP="00A413F8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 xml:space="preserve">Datum: </w:t>
            </w:r>
            <w:r w:rsidRPr="00877B41">
              <w:rPr>
                <w:rFonts w:ascii="Calibri" w:hAnsi="Calibri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8" w:name="Text10"/>
            <w:r w:rsidRPr="00877B41">
              <w:rPr>
                <w:rFonts w:ascii="Calibri" w:hAnsi="Calibri"/>
              </w:rPr>
              <w:instrText xml:space="preserve"> FORMTEXT </w:instrText>
            </w:r>
            <w:r w:rsidRPr="00877B41">
              <w:rPr>
                <w:rFonts w:ascii="Calibri" w:hAnsi="Calibri"/>
              </w:rPr>
            </w:r>
            <w:r w:rsidRPr="00877B41">
              <w:rPr>
                <w:rFonts w:ascii="Calibri" w:hAnsi="Calibri"/>
              </w:rPr>
              <w:fldChar w:fldCharType="separate"/>
            </w:r>
            <w:r w:rsidR="00A413F8">
              <w:rPr>
                <w:rFonts w:ascii="Calibri" w:hAnsi="Calibri"/>
              </w:rPr>
              <w:t>18.5.2015</w:t>
            </w:r>
            <w:r w:rsidRPr="00877B41">
              <w:rPr>
                <w:rFonts w:ascii="Calibri" w:hAnsi="Calibri"/>
              </w:rPr>
              <w:fldChar w:fldCharType="end"/>
            </w:r>
            <w:bookmarkEnd w:id="18"/>
          </w:p>
        </w:tc>
        <w:tc>
          <w:tcPr>
            <w:tcW w:w="7087" w:type="dxa"/>
            <w:gridSpan w:val="2"/>
            <w:shd w:val="clear" w:color="auto" w:fill="auto"/>
            <w:vAlign w:val="center"/>
          </w:tcPr>
          <w:p w:rsidR="001A0DA6" w:rsidRPr="00877B41" w:rsidRDefault="001A0DA6" w:rsidP="006567A7">
            <w:pPr>
              <w:rPr>
                <w:rFonts w:ascii="Calibri" w:hAnsi="Calibri"/>
              </w:rPr>
            </w:pPr>
            <w:r w:rsidRPr="00877B41">
              <w:rPr>
                <w:rFonts w:ascii="Calibri" w:hAnsi="Calibri"/>
              </w:rPr>
              <w:t>Podpis:</w:t>
            </w:r>
          </w:p>
        </w:tc>
      </w:tr>
    </w:tbl>
    <w:p w:rsidR="001A0DA6" w:rsidRPr="006D2C9D" w:rsidRDefault="001A0DA6" w:rsidP="001A0DA6">
      <w:pPr>
        <w:spacing w:after="60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*</w:t>
      </w:r>
      <w:r w:rsidRPr="006D2C9D">
        <w:rPr>
          <w:b/>
          <w:szCs w:val="24"/>
          <w:u w:val="single"/>
        </w:rPr>
        <w:t>Hodnotící škála: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A  </w:t>
      </w:r>
      <w:r w:rsidRPr="006D2C9D">
        <w:rPr>
          <w:szCs w:val="24"/>
        </w:rPr>
        <w:tab/>
        <w:t xml:space="preserve">výjimečné, excelentní, vysoce nadstandardní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B </w:t>
      </w:r>
      <w:r w:rsidRPr="006D2C9D">
        <w:rPr>
          <w:szCs w:val="24"/>
        </w:rPr>
        <w:tab/>
        <w:t>nadstandardní, výborné, vyčerpávající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C </w:t>
      </w:r>
      <w:r w:rsidRPr="006D2C9D">
        <w:rPr>
          <w:szCs w:val="24"/>
        </w:rPr>
        <w:tab/>
        <w:t>standardní, dobré, nepodstatné drobné nedostatky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D </w:t>
      </w:r>
      <w:r w:rsidRPr="006D2C9D">
        <w:rPr>
          <w:szCs w:val="24"/>
        </w:rPr>
        <w:tab/>
        <w:t xml:space="preserve">uspokojivé, přiměřené, nedostatky neovlivňující výsledky 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E </w:t>
      </w:r>
      <w:r w:rsidRPr="006D2C9D">
        <w:rPr>
          <w:szCs w:val="24"/>
        </w:rPr>
        <w:tab/>
        <w:t>ještě vyhovující, neúplné, výraznější nedostatky ovlivňující výsledky</w:t>
      </w:r>
    </w:p>
    <w:p w:rsidR="001A0DA6" w:rsidRPr="006D2C9D" w:rsidRDefault="001A0DA6" w:rsidP="001A0DA6">
      <w:pPr>
        <w:rPr>
          <w:szCs w:val="24"/>
        </w:rPr>
      </w:pPr>
      <w:r w:rsidRPr="006D2C9D">
        <w:rPr>
          <w:szCs w:val="24"/>
        </w:rPr>
        <w:t xml:space="preserve">F </w:t>
      </w:r>
      <w:r w:rsidRPr="006D2C9D">
        <w:rPr>
          <w:szCs w:val="24"/>
        </w:rPr>
        <w:tab/>
        <w:t>nevyhovující, povrchní, závažné nedostatky podstatně ovlivňující výsledky</w:t>
      </w:r>
    </w:p>
    <w:p w:rsidR="001A0DA6" w:rsidRDefault="001A0DA6" w:rsidP="001A0DA6">
      <w:pPr>
        <w:spacing w:after="60"/>
        <w:rPr>
          <w:b/>
          <w:i/>
        </w:rPr>
      </w:pPr>
    </w:p>
    <w:p w:rsidR="001A0DA6" w:rsidRDefault="001A0DA6" w:rsidP="001A0DA6">
      <w:pPr>
        <w:spacing w:after="60"/>
        <w:rPr>
          <w:b/>
        </w:rPr>
      </w:pPr>
      <w:r>
        <w:rPr>
          <w:b/>
        </w:rPr>
        <w:t>Hodnocení může být doplněno přílohou v podobě slovního vyjádření.</w:t>
      </w:r>
    </w:p>
    <w:p w:rsidR="001A0DA6" w:rsidRDefault="001A0DA6" w:rsidP="001A0DA6">
      <w:pPr>
        <w:spacing w:after="60"/>
        <w:rPr>
          <w:b/>
        </w:rPr>
      </w:pPr>
    </w:p>
    <w:p w:rsidR="001A0DA6" w:rsidRPr="006D2C9D" w:rsidRDefault="001A0DA6" w:rsidP="001A0DA6">
      <w:pPr>
        <w:spacing w:after="60"/>
        <w:rPr>
          <w:b/>
          <w:i/>
        </w:rPr>
      </w:pPr>
      <w:r w:rsidRPr="006D2C9D">
        <w:rPr>
          <w:b/>
          <w:i/>
        </w:rPr>
        <w:t>Upozornění:</w:t>
      </w:r>
    </w:p>
    <w:p w:rsidR="001A0DA6" w:rsidRDefault="001A0DA6" w:rsidP="001A0DA6">
      <w:pPr>
        <w:pStyle w:val="Zkladntext"/>
        <w:spacing w:before="0" w:line="240" w:lineRule="auto"/>
        <w:rPr>
          <w:rFonts w:ascii="Palatino Linotype" w:hAnsi="Palatino Linotype"/>
          <w:b/>
        </w:rPr>
      </w:pPr>
      <w:r w:rsidRPr="00B43FB9">
        <w:rPr>
          <w:i/>
        </w:rPr>
        <w:t xml:space="preserve">Vypracovaný posudek </w:t>
      </w:r>
      <w:r w:rsidRPr="00B43FB9">
        <w:rPr>
          <w:b/>
          <w:i/>
        </w:rPr>
        <w:t>zašle hodnotitel ve třech tištěných vyhotoveních</w:t>
      </w:r>
      <w:r w:rsidRPr="00B43FB9">
        <w:rPr>
          <w:i/>
        </w:rPr>
        <w:t xml:space="preserve"> s podpisem na sekretariát příslušného obor garantujícího ústavu FZV UP. Současně </w:t>
      </w:r>
      <w:r w:rsidRPr="00B43FB9">
        <w:rPr>
          <w:b/>
          <w:i/>
        </w:rPr>
        <w:t>zašle na e-mailovou adresu sekretářky</w:t>
      </w:r>
      <w:r w:rsidRPr="00B43FB9">
        <w:rPr>
          <w:i/>
        </w:rPr>
        <w:t xml:space="preserve"> tohoto ústavu</w:t>
      </w:r>
      <w:r>
        <w:rPr>
          <w:i/>
        </w:rPr>
        <w:t> </w:t>
      </w:r>
      <w:r w:rsidRPr="00B43FB9">
        <w:rPr>
          <w:i/>
        </w:rPr>
        <w:t>posudek</w:t>
      </w:r>
      <w:r>
        <w:rPr>
          <w:i/>
        </w:rPr>
        <w:t> </w:t>
      </w:r>
      <w:r w:rsidRPr="00B43FB9">
        <w:rPr>
          <w:i/>
        </w:rPr>
        <w:t>také</w:t>
      </w:r>
      <w:r>
        <w:rPr>
          <w:i/>
        </w:rPr>
        <w:t> </w:t>
      </w:r>
      <w:r w:rsidRPr="00B43FB9">
        <w:rPr>
          <w:i/>
        </w:rPr>
        <w:t>v</w:t>
      </w:r>
      <w:r>
        <w:rPr>
          <w:i/>
        </w:rPr>
        <w:t> </w:t>
      </w:r>
      <w:r w:rsidRPr="00B43FB9">
        <w:rPr>
          <w:i/>
        </w:rPr>
        <w:t>elektronické</w:t>
      </w:r>
      <w:r>
        <w:rPr>
          <w:i/>
        </w:rPr>
        <w:t> </w:t>
      </w:r>
      <w:r w:rsidRPr="00B43FB9">
        <w:rPr>
          <w:i/>
        </w:rPr>
        <w:t>podobě</w:t>
      </w:r>
      <w:r>
        <w:rPr>
          <w:i/>
        </w:rPr>
        <w:t>.</w:t>
      </w:r>
    </w:p>
    <w:p w:rsidR="00830AA9" w:rsidRDefault="00830AA9"/>
    <w:sectPr w:rsidR="00830AA9" w:rsidSect="001A0DA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yIiXUvyqr+r6ufhHkHb4wtVgZyM=" w:salt="MUFdm7LsO12+/PggMxfIGg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DA6"/>
    <w:rsid w:val="001A0DA6"/>
    <w:rsid w:val="005E15CE"/>
    <w:rsid w:val="007509EE"/>
    <w:rsid w:val="00830AA9"/>
    <w:rsid w:val="00A413F8"/>
    <w:rsid w:val="00B35101"/>
    <w:rsid w:val="00C13DBF"/>
    <w:rsid w:val="00C9226D"/>
    <w:rsid w:val="00F06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13DB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3DBF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0DA6"/>
    <w:pPr>
      <w:spacing w:after="0" w:line="240" w:lineRule="auto"/>
      <w:ind w:left="284" w:hanging="284"/>
      <w:jc w:val="both"/>
    </w:pPr>
    <w:rPr>
      <w:rFonts w:ascii="Arial" w:eastAsia="Times New Roman" w:hAnsi="Arial" w:cs="Arial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uiPriority w:val="99"/>
    <w:rsid w:val="001A0DA6"/>
    <w:pPr>
      <w:spacing w:before="76" w:line="249" w:lineRule="exact"/>
      <w:ind w:left="0" w:firstLine="0"/>
      <w:jc w:val="left"/>
    </w:pPr>
    <w:rPr>
      <w:rFonts w:ascii="Times New Roman" w:hAnsi="Times New Roman" w:cs="Times New Roman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uiPriority w:val="99"/>
    <w:rsid w:val="001A0DA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13DB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3DBF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9B832909.dotm</Template>
  <TotalTime>0</TotalTime>
  <Pages>2</Pages>
  <Words>554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Palackého v Olomouci</Company>
  <LinksUpToDate>false</LinksUpToDate>
  <CharactersWithSpaces>3820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Alena Cholinská</dc:creator>
  <cp:lastModifiedBy>Mgr. Markéta Vašková</cp:lastModifiedBy>
  <cp:revision>2</cp:revision>
  <cp:lastPrinted>2015-05-21T06:46:00Z</cp:lastPrinted>
  <dcterms:created xsi:type="dcterms:W3CDTF">2015-05-22T05:21:00Z</dcterms:created>
  <dcterms:modified xsi:type="dcterms:W3CDTF">2015-05-22T05:21:00Z</dcterms:modified>
</cp:coreProperties>
</file>